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394" w:rsidRDefault="009B7394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Manufacturing</w:t>
      </w:r>
    </w:p>
    <w:p w:rsidR="009B7394" w:rsidRDefault="009B7394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Oxy-Acetylene Cutting</w:t>
      </w:r>
    </w:p>
    <w:p w:rsidR="009B7394" w:rsidRPr="00956503" w:rsidRDefault="009B7394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Due Date_________________</w:t>
      </w:r>
    </w:p>
    <w:p w:rsidR="009B7394" w:rsidRPr="00956503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u w:val="single"/>
        </w:rPr>
      </w:pPr>
      <w:r w:rsidRPr="00956503">
        <w:rPr>
          <w:rFonts w:ascii="Times New Roman" w:hAnsi="Times New Roman"/>
          <w:b/>
          <w:bCs/>
          <w:u w:val="single"/>
        </w:rPr>
        <w:t>Task Description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  <w:bCs/>
        </w:rPr>
        <w:t>Make Oxy-</w:t>
      </w:r>
      <w:r w:rsidRPr="00CE590E">
        <w:rPr>
          <w:rFonts w:ascii="Times New Roman" w:hAnsi="Times New Roman"/>
          <w:bCs/>
        </w:rPr>
        <w:t>Acetylene</w:t>
      </w:r>
      <w:r w:rsidRPr="00CE590E">
        <w:rPr>
          <w:rFonts w:ascii="Times New Roman" w:hAnsi="Times New Roman"/>
        </w:rPr>
        <w:t> </w:t>
      </w:r>
      <w:r>
        <w:rPr>
          <w:rFonts w:ascii="Times New Roman" w:hAnsi="Times New Roman"/>
        </w:rPr>
        <w:t>cuts of mild steel utilizing the cutting torch.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Comply with all safety rules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Correctly open tanks</w:t>
      </w:r>
    </w:p>
    <w:p w:rsidR="009B7394" w:rsidRDefault="009B7394" w:rsidP="00CE590E">
      <w:pPr>
        <w:spacing w:before="100" w:beforeAutospacing="1" w:after="100" w:afterAutospacing="1" w:line="24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Set regulators to proper settings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Light torch with correct flame</w:t>
      </w:r>
    </w:p>
    <w:p w:rsidR="009B7394" w:rsidRDefault="009B7394" w:rsidP="00CE590E">
      <w:pPr>
        <w:spacing w:before="100" w:beforeAutospacing="1" w:after="100" w:afterAutospacing="1" w:line="240" w:lineRule="auto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Four cuts of quality at various times as instructed</w:t>
      </w:r>
    </w:p>
    <w:p w:rsidR="009B7394" w:rsidRDefault="009B7394" w:rsidP="00CE590E">
      <w:pPr>
        <w:spacing w:before="100" w:beforeAutospacing="1" w:after="100" w:afterAutospacing="1" w:line="240" w:lineRule="auto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Correctly shut torch down </w:t>
      </w:r>
    </w:p>
    <w:p w:rsidR="009B7394" w:rsidRPr="00CE590E" w:rsidRDefault="009B7394" w:rsidP="00CE590E">
      <w:pPr>
        <w:spacing w:before="100" w:beforeAutospacing="1" w:after="100" w:afterAutospacing="1" w:line="240" w:lineRule="auto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Correctly close tanks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Organizational Guidelines</w:t>
      </w:r>
      <w:r w:rsidRPr="00956503">
        <w:rPr>
          <w:rFonts w:ascii="Times New Roman" w:hAnsi="Times New Roman"/>
        </w:rPr>
        <w:t> 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You tube instructional videos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Notes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Procedure list for operating torch</w:t>
      </w:r>
    </w:p>
    <w:p w:rsidR="009B7394" w:rsidRPr="00956503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Demonstration on cutting torch</w:t>
      </w:r>
    </w:p>
    <w:p w:rsidR="009B7394" w:rsidRPr="00956503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Academic Standards to be Addressed</w:t>
      </w:r>
      <w:r w:rsidRPr="00956503">
        <w:rPr>
          <w:rFonts w:ascii="Times New Roman" w:hAnsi="Times New Roman"/>
        </w:rPr>
        <w:t> </w:t>
      </w:r>
    </w:p>
    <w:p w:rsidR="009B7394" w:rsidRDefault="009B7394" w:rsidP="00000C47">
      <w:pPr>
        <w:spacing w:before="100" w:beforeAutospacing="1" w:after="100" w:afterAutospacing="1" w:line="240" w:lineRule="auto"/>
        <w:rPr>
          <w:rFonts w:ascii="Times New Roman" w:hAnsi="Times New Roman"/>
          <w:b/>
        </w:rPr>
      </w:pPr>
      <w:r w:rsidRPr="00956503">
        <w:rPr>
          <w:rFonts w:ascii="Times New Roman" w:hAnsi="Times New Roman"/>
        </w:rPr>
        <w:t> </w:t>
      </w:r>
      <w:r w:rsidRPr="00397A30">
        <w:rPr>
          <w:rFonts w:ascii="Times New Roman" w:hAnsi="Times New Roman"/>
          <w:b/>
        </w:rPr>
        <w:t>English</w:t>
      </w:r>
    </w:p>
    <w:p w:rsidR="009B7394" w:rsidRDefault="009B7394" w:rsidP="00000C4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 w:rsidRPr="00397A30">
        <w:rPr>
          <w:rFonts w:ascii="Times New Roman" w:hAnsi="Times New Roman"/>
        </w:rPr>
        <w:t>EL.HS.RE.14 Understand technical vocabulary in subject area reading.</w:t>
      </w:r>
    </w:p>
    <w:p w:rsidR="009B7394" w:rsidRPr="00397A30" w:rsidRDefault="009B7394" w:rsidP="00000C47">
      <w:pPr>
        <w:spacing w:after="0" w:line="240" w:lineRule="auto"/>
        <w:rPr>
          <w:rFonts w:ascii="Times New Roman" w:hAnsi="Times New Roman"/>
        </w:rPr>
      </w:pPr>
    </w:p>
    <w:p w:rsidR="009B7394" w:rsidRDefault="009B7394" w:rsidP="001A5E51">
      <w:pPr>
        <w:spacing w:after="0" w:line="240" w:lineRule="auto"/>
        <w:rPr>
          <w:rFonts w:ascii="Times New Roman" w:hAnsi="Times New Roman"/>
          <w:b/>
        </w:rPr>
      </w:pPr>
      <w:r w:rsidRPr="00FB0CFE">
        <w:rPr>
          <w:rFonts w:ascii="Times New Roman" w:hAnsi="Times New Roman"/>
          <w:b/>
        </w:rPr>
        <w:t>Manufacturing</w:t>
      </w:r>
    </w:p>
    <w:p w:rsidR="009B7394" w:rsidRPr="00FB0CFE" w:rsidRDefault="009B7394" w:rsidP="001A5E5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9360"/>
      </w:tblGrid>
      <w:tr w:rsidR="009B7394" w:rsidRPr="00186B3C" w:rsidTr="00186B3C">
        <w:trPr>
          <w:tblCellSpacing w:w="0" w:type="dxa"/>
        </w:trPr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MNPG10.02 - Perform thermal cutting process using a variety technologies including manual oxyfuel gas cutting (OFC), mechanized oxyfuel gas cutting (track burner), plasma arc cutting (PAC), and air carbon arc cutting (CAC-A).</w:t>
            </w:r>
          </w:p>
        </w:tc>
      </w:tr>
    </w:tbl>
    <w:p w:rsidR="009B7394" w:rsidRPr="00186B3C" w:rsidRDefault="009B7394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330"/>
        <w:gridCol w:w="20"/>
      </w:tblGrid>
      <w:tr w:rsidR="009B7394" w:rsidRPr="00186B3C" w:rsidTr="00186B3C">
        <w:trPr>
          <w:tblCellSpacing w:w="0" w:type="dxa"/>
        </w:trPr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5" w:history="1">
              <w:r w:rsidRPr="00AB63FB">
                <w:rPr>
                  <w:rFonts w:ascii="Times New Roman" w:hAnsi="Times New Roman"/>
                  <w:color w:val="000080"/>
                  <w:bdr w:val="single" w:sz="6" w:space="0" w:color="FFFFFF" w:frame="1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alt="Collapse Beginning High School" href="javascript:TreeView_ToggleNode(ctl00_MasterHolder_treeOSS_Data,115,ctl00_MasterHolder_treeOSSn115,' ',ctl00_MasterHolder_treeOSSn115N" style="width:15pt;height:15pt" o:button="t">
                    <v:imagedata r:id="rId6" r:href="rId7"/>
                  </v:shape>
                </w:pict>
              </w:r>
            </w:hyperlink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9B7394" w:rsidRPr="00186B3C" w:rsidRDefault="009B7394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7179"/>
      </w:tblGrid>
      <w:tr w:rsidR="009B7394" w:rsidRPr="00186B3C" w:rsidTr="00186B3C">
        <w:trPr>
          <w:tblCellSpacing w:w="0" w:type="dxa"/>
        </w:trPr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AB63FB">
              <w:rPr>
                <w:rFonts w:ascii="Times New Roman" w:hAnsi="Times New Roman"/>
                <w:color w:val="000000"/>
              </w:rPr>
              <w:pict>
                <v:shape id="_x0000_i1026" type="#_x0000_t75" alt="" style="width:15pt;height:15pt">
                  <v:imagedata r:id="rId8" r:href="rId9"/>
                </v:shape>
              </w:pict>
            </w: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MNPG10.02.05.01 - Set up for all cutting operations on plain carbon steel.</w:t>
            </w:r>
          </w:p>
        </w:tc>
      </w:tr>
    </w:tbl>
    <w:p w:rsidR="009B7394" w:rsidRPr="00186B3C" w:rsidRDefault="009B7394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4653"/>
      </w:tblGrid>
      <w:tr w:rsidR="009B7394" w:rsidRPr="00186B3C" w:rsidTr="00186B3C">
        <w:trPr>
          <w:tblCellSpacing w:w="0" w:type="dxa"/>
        </w:trPr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AB63FB">
              <w:rPr>
                <w:rFonts w:ascii="Times New Roman" w:hAnsi="Times New Roman"/>
                <w:color w:val="000000"/>
              </w:rPr>
              <w:pict>
                <v:shape id="_x0000_i1027" type="#_x0000_t75" alt="" style="width:15pt;height:15pt">
                  <v:imagedata r:id="rId8" r:href="rId10"/>
                </v:shape>
              </w:pict>
            </w: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MNPG10.02.05.03 - Operate cutting equipment.</w:t>
            </w:r>
          </w:p>
        </w:tc>
      </w:tr>
    </w:tbl>
    <w:p w:rsidR="009B7394" w:rsidRPr="00186B3C" w:rsidRDefault="009B7394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255"/>
        <w:gridCol w:w="9025"/>
      </w:tblGrid>
      <w:tr w:rsidR="009B7394" w:rsidRPr="00186B3C" w:rsidTr="00186B3C">
        <w:trPr>
          <w:tblCellSpacing w:w="0" w:type="dxa"/>
        </w:trPr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AB63FB">
              <w:rPr>
                <w:rFonts w:ascii="Times New Roman" w:hAnsi="Times New Roman"/>
                <w:color w:val="000000"/>
              </w:rPr>
              <w:pict>
                <v:shape id="_x0000_i1028" type="#_x0000_t75" alt="" style="width:12.75pt;height:12.75pt">
                  <v:imagedata r:id="rId8" r:href="rId11"/>
                </v:shape>
              </w:pict>
            </w: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MNPG10.02.05.04 - Perform straight cutting operations on plain carbon steel (OFC and track burner)</w:t>
            </w:r>
          </w:p>
        </w:tc>
      </w:tr>
    </w:tbl>
    <w:p w:rsidR="009B7394" w:rsidRPr="00186B3C" w:rsidRDefault="009B7394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255"/>
        <w:gridCol w:w="8886"/>
      </w:tblGrid>
      <w:tr w:rsidR="009B7394" w:rsidRPr="00186B3C" w:rsidTr="00186B3C">
        <w:trPr>
          <w:tblCellSpacing w:w="0" w:type="dxa"/>
        </w:trPr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AB63FB">
              <w:rPr>
                <w:rFonts w:ascii="Times New Roman" w:hAnsi="Times New Roman"/>
                <w:color w:val="000000"/>
              </w:rPr>
              <w:pict>
                <v:shape id="_x0000_i1029" type="#_x0000_t75" alt="" style="width:12.75pt;height:12.75pt">
                  <v:imagedata r:id="rId8" r:href="rId12"/>
                </v:shape>
              </w:pict>
            </w:r>
          </w:p>
        </w:tc>
        <w:tc>
          <w:tcPr>
            <w:tcW w:w="0" w:type="auto"/>
            <w:vAlign w:val="center"/>
          </w:tcPr>
          <w:p w:rsidR="009B7394" w:rsidRPr="00186B3C" w:rsidRDefault="009B7394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MNPG10.02.05.05 - Perform shape cutting operations on plain carbon steel (OFC and PAC)</w:t>
            </w:r>
          </w:p>
        </w:tc>
      </w:tr>
    </w:tbl>
    <w:p w:rsidR="009B7394" w:rsidRPr="00FB0CFE" w:rsidRDefault="009B7394" w:rsidP="001A5E51">
      <w:pPr>
        <w:spacing w:after="0" w:line="240" w:lineRule="auto"/>
        <w:rPr>
          <w:rFonts w:ascii="Times New Roman" w:hAnsi="Times New Roman"/>
        </w:rPr>
      </w:pP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Assessment</w:t>
      </w:r>
      <w:r w:rsidRPr="00956503">
        <w:rPr>
          <w:rFonts w:ascii="Times New Roman" w:hAnsi="Times New Roman"/>
        </w:rPr>
        <w:t> </w:t>
      </w:r>
    </w:p>
    <w:p w:rsidR="009B7394" w:rsidRPr="00027E6B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027E6B">
        <w:rPr>
          <w:rFonts w:ascii="Times New Roman" w:hAnsi="Times New Roman"/>
        </w:rPr>
        <w:t>Peer Assessment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Strategies</w:t>
      </w:r>
      <w:r w:rsidRPr="00956503">
        <w:rPr>
          <w:rFonts w:ascii="Times New Roman" w:hAnsi="Times New Roman"/>
        </w:rPr>
        <w:t> </w:t>
      </w:r>
    </w:p>
    <w:p w:rsidR="009B7394" w:rsidRPr="00956503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Practice speed  of cut on various thickness of metal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Resources</w:t>
      </w:r>
      <w:r w:rsidRPr="00956503">
        <w:rPr>
          <w:rFonts w:ascii="Times New Roman" w:hAnsi="Times New Roman"/>
        </w:rPr>
        <w:t> 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Notebooks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Text</w:t>
      </w:r>
    </w:p>
    <w:p w:rsidR="009B7394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You tube instructional Videos</w:t>
      </w:r>
    </w:p>
    <w:p w:rsidR="009B7394" w:rsidRPr="00956503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Practice</w:t>
      </w:r>
    </w:p>
    <w:p w:rsidR="009B7394" w:rsidRPr="00956503" w:rsidRDefault="009B7394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 xml:space="preserve">Reflective Thoughts </w:t>
      </w:r>
    </w:p>
    <w:p w:rsidR="009B7394" w:rsidRPr="00956503" w:rsidRDefault="009B7394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Direction: Answer the following questions related to the entire performance task you have just completed. </w:t>
      </w:r>
    </w:p>
    <w:p w:rsidR="009B7394" w:rsidRDefault="009B7394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>
        <w:rPr>
          <w:rFonts w:ascii="Times New Roman" w:hAnsi="Times New Roman"/>
        </w:rPr>
        <w:t>What problems did you encounter in accomplishing this task?</w:t>
      </w:r>
    </w:p>
    <w:p w:rsidR="009B7394" w:rsidRDefault="009B7394" w:rsidP="001A5E51">
      <w:pPr>
        <w:spacing w:after="0" w:line="240" w:lineRule="auto"/>
        <w:rPr>
          <w:rFonts w:ascii="Times New Roman" w:hAnsi="Times New Roman"/>
        </w:rPr>
      </w:pPr>
    </w:p>
    <w:p w:rsidR="009B7394" w:rsidRPr="00956503" w:rsidRDefault="009B7394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</w:p>
    <w:p w:rsidR="009B7394" w:rsidRDefault="009B7394" w:rsidP="00D27D37">
      <w:pPr>
        <w:pStyle w:val="ListParagraph"/>
        <w:spacing w:after="0" w:line="240" w:lineRule="auto"/>
        <w:ind w:left="360"/>
        <w:rPr>
          <w:rFonts w:ascii="Times New Roman" w:hAnsi="Times New Roman"/>
        </w:rPr>
      </w:pPr>
    </w:p>
    <w:p w:rsidR="009B7394" w:rsidRPr="00956503" w:rsidRDefault="009B7394" w:rsidP="00556662">
      <w:pPr>
        <w:spacing w:before="100" w:beforeAutospacing="1" w:after="100" w:afterAutospacing="1" w:line="240" w:lineRule="auto"/>
        <w:ind w:left="720"/>
        <w:rPr>
          <w:rFonts w:ascii="Times New Roman" w:hAnsi="Times New Roman"/>
        </w:rPr>
      </w:pPr>
    </w:p>
    <w:p w:rsidR="009B7394" w:rsidRPr="00956503" w:rsidRDefault="009B7394" w:rsidP="001A5E51">
      <w:pPr>
        <w:rPr>
          <w:rFonts w:ascii="Times New Roman" w:hAnsi="Times New Roman"/>
          <w:b/>
        </w:rPr>
      </w:pPr>
      <w:r w:rsidRPr="00956503">
        <w:rPr>
          <w:rFonts w:ascii="Times New Roman" w:hAnsi="Times New Roman"/>
          <w:b/>
        </w:rPr>
        <w:t>Scoring Guides</w:t>
      </w:r>
    </w:p>
    <w:p w:rsidR="009B7394" w:rsidRPr="00956503" w:rsidRDefault="009B7394" w:rsidP="00C71DFD">
      <w:pPr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Scoring Guide </w:t>
      </w:r>
      <w:r w:rsidRPr="00956503">
        <w:rPr>
          <w:rFonts w:ascii="Times New Roman" w:hAnsi="Times New Roman"/>
        </w:rPr>
        <w:tab/>
        <w:t>Work Sample Guide for Students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9"/>
        <w:gridCol w:w="3204"/>
        <w:gridCol w:w="3173"/>
      </w:tblGrid>
      <w:tr w:rsidR="009B7394" w:rsidRPr="00A35EF1" w:rsidTr="00A35EF1">
        <w:trPr>
          <w:trHeight w:val="647"/>
        </w:trPr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 xml:space="preserve"> Student Evaluation/ Comments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Description of Work Completed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Teacher Evaluation</w:t>
            </w:r>
          </w:p>
        </w:tc>
      </w:tr>
      <w:tr w:rsidR="009B7394" w:rsidRPr="00A35EF1" w:rsidTr="00A35EF1">
        <w:trPr>
          <w:trHeight w:val="710"/>
        </w:trPr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Straight line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  <w:tr w:rsidR="009B7394" w:rsidRPr="00A35EF1" w:rsidTr="00A35EF1">
        <w:trPr>
          <w:trHeight w:val="710"/>
        </w:trPr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Slag to a minimum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  <w:tr w:rsidR="009B7394" w:rsidRPr="00A35EF1" w:rsidTr="00A35EF1">
        <w:trPr>
          <w:trHeight w:val="710"/>
        </w:trPr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Torch set-up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  <w:tr w:rsidR="009B7394" w:rsidRPr="00A35EF1" w:rsidTr="00A35EF1">
        <w:trPr>
          <w:trHeight w:val="710"/>
        </w:trPr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Torch shut down</w:t>
            </w:r>
          </w:p>
        </w:tc>
        <w:tc>
          <w:tcPr>
            <w:tcW w:w="4392" w:type="dxa"/>
          </w:tcPr>
          <w:p w:rsidR="009B7394" w:rsidRPr="00A35EF1" w:rsidRDefault="009B7394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</w:tbl>
    <w:p w:rsidR="009B7394" w:rsidRPr="00956503" w:rsidRDefault="009B7394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 </w:t>
      </w:r>
    </w:p>
    <w:p w:rsidR="009B7394" w:rsidRPr="00956503" w:rsidRDefault="009B7394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>Key to Evaluation:</w:t>
      </w:r>
    </w:p>
    <w:p w:rsidR="009B7394" w:rsidRPr="00956503" w:rsidRDefault="009B7394" w:rsidP="00C71DFD">
      <w:pPr>
        <w:spacing w:after="120" w:line="240" w:lineRule="auto"/>
        <w:ind w:left="1440" w:hanging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6 </w:t>
      </w:r>
      <w:r w:rsidRPr="00956503">
        <w:rPr>
          <w:rFonts w:ascii="Times New Roman" w:hAnsi="Times New Roman"/>
        </w:rPr>
        <w:tab/>
        <w:t>all expectations were met with a high degree of quality (accurate, clear, appropriate, etc)</w:t>
      </w:r>
    </w:p>
    <w:p w:rsidR="009B7394" w:rsidRPr="00956503" w:rsidRDefault="009B7394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4</w:t>
      </w:r>
      <w:r w:rsidRPr="00956503">
        <w:rPr>
          <w:rFonts w:ascii="Times New Roman" w:hAnsi="Times New Roman"/>
        </w:rPr>
        <w:tab/>
        <w:t>most expectations were met</w:t>
      </w:r>
    </w:p>
    <w:p w:rsidR="009B7394" w:rsidRPr="00956503" w:rsidRDefault="009B7394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2</w:t>
      </w:r>
      <w:r w:rsidRPr="00956503">
        <w:rPr>
          <w:rFonts w:ascii="Times New Roman" w:hAnsi="Times New Roman"/>
        </w:rPr>
        <w:tab/>
        <w:t>few expectations were met</w:t>
      </w:r>
    </w:p>
    <w:p w:rsidR="009B7394" w:rsidRPr="00956503" w:rsidRDefault="009B7394" w:rsidP="001A5E51">
      <w:pPr>
        <w:rPr>
          <w:rFonts w:ascii="Times New Roman" w:hAnsi="Times New Roman"/>
          <w:b/>
        </w:rPr>
      </w:pPr>
    </w:p>
    <w:p w:rsidR="009B7394" w:rsidRPr="00956503" w:rsidRDefault="009B7394">
      <w:pPr>
        <w:rPr>
          <w:rFonts w:ascii="Times New Roman" w:hAnsi="Times New Roman"/>
          <w:sz w:val="28"/>
          <w:szCs w:val="28"/>
        </w:rPr>
      </w:pPr>
    </w:p>
    <w:sectPr w:rsidR="009B7394" w:rsidRPr="00956503" w:rsidSect="00860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619B"/>
    <w:multiLevelType w:val="multilevel"/>
    <w:tmpl w:val="84C8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A33B3D"/>
    <w:multiLevelType w:val="multilevel"/>
    <w:tmpl w:val="B61CF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4061E1"/>
    <w:multiLevelType w:val="multilevel"/>
    <w:tmpl w:val="5EDEE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93207E"/>
    <w:multiLevelType w:val="multilevel"/>
    <w:tmpl w:val="69E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7F4E18"/>
    <w:multiLevelType w:val="multilevel"/>
    <w:tmpl w:val="A66884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F50996"/>
    <w:multiLevelType w:val="multilevel"/>
    <w:tmpl w:val="BB0AF5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17173F5"/>
    <w:multiLevelType w:val="hybridMultilevel"/>
    <w:tmpl w:val="02826CF4"/>
    <w:lvl w:ilvl="0" w:tplc="25EE97CC">
      <w:start w:val="1"/>
      <w:numFmt w:val="decimal"/>
      <w:lvlText w:val="%1."/>
      <w:lvlJc w:val="left"/>
      <w:pPr>
        <w:ind w:left="25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  <w:rPr>
        <w:rFonts w:cs="Times New Roman"/>
      </w:rPr>
    </w:lvl>
  </w:abstractNum>
  <w:abstractNum w:abstractNumId="7">
    <w:nsid w:val="63E052CD"/>
    <w:multiLevelType w:val="multilevel"/>
    <w:tmpl w:val="A2041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7E134DB"/>
    <w:multiLevelType w:val="multilevel"/>
    <w:tmpl w:val="E48C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8317EF"/>
    <w:multiLevelType w:val="multilevel"/>
    <w:tmpl w:val="9E14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1D7959"/>
    <w:multiLevelType w:val="multilevel"/>
    <w:tmpl w:val="4CBA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2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5E51"/>
    <w:rsid w:val="00000C47"/>
    <w:rsid w:val="00027E6B"/>
    <w:rsid w:val="0007283D"/>
    <w:rsid w:val="0009300D"/>
    <w:rsid w:val="0012693A"/>
    <w:rsid w:val="0015671C"/>
    <w:rsid w:val="00167921"/>
    <w:rsid w:val="00186B3C"/>
    <w:rsid w:val="001A5E51"/>
    <w:rsid w:val="002051B6"/>
    <w:rsid w:val="00232866"/>
    <w:rsid w:val="0029150E"/>
    <w:rsid w:val="002971D1"/>
    <w:rsid w:val="002E3376"/>
    <w:rsid w:val="0034315D"/>
    <w:rsid w:val="00397A30"/>
    <w:rsid w:val="003C58C8"/>
    <w:rsid w:val="00484313"/>
    <w:rsid w:val="004A12C1"/>
    <w:rsid w:val="00527EE7"/>
    <w:rsid w:val="00556662"/>
    <w:rsid w:val="00597064"/>
    <w:rsid w:val="005D30E0"/>
    <w:rsid w:val="005D5B40"/>
    <w:rsid w:val="005E1647"/>
    <w:rsid w:val="00624DA9"/>
    <w:rsid w:val="00666400"/>
    <w:rsid w:val="0069525F"/>
    <w:rsid w:val="006F01B1"/>
    <w:rsid w:val="00733DD3"/>
    <w:rsid w:val="007A42C4"/>
    <w:rsid w:val="00824DE0"/>
    <w:rsid w:val="00842893"/>
    <w:rsid w:val="0086089E"/>
    <w:rsid w:val="008D0090"/>
    <w:rsid w:val="008E4A83"/>
    <w:rsid w:val="00907298"/>
    <w:rsid w:val="00945E88"/>
    <w:rsid w:val="00956503"/>
    <w:rsid w:val="009A7AB4"/>
    <w:rsid w:val="009B4F2A"/>
    <w:rsid w:val="009B7394"/>
    <w:rsid w:val="00A07288"/>
    <w:rsid w:val="00A35EF1"/>
    <w:rsid w:val="00A81EC3"/>
    <w:rsid w:val="00A9689F"/>
    <w:rsid w:val="00AB63FB"/>
    <w:rsid w:val="00B115BB"/>
    <w:rsid w:val="00B527E7"/>
    <w:rsid w:val="00B575AE"/>
    <w:rsid w:val="00C14081"/>
    <w:rsid w:val="00C37953"/>
    <w:rsid w:val="00C42522"/>
    <w:rsid w:val="00C71DFD"/>
    <w:rsid w:val="00CE590E"/>
    <w:rsid w:val="00CF1862"/>
    <w:rsid w:val="00D27D37"/>
    <w:rsid w:val="00D6050C"/>
    <w:rsid w:val="00DD6CF6"/>
    <w:rsid w:val="00E04139"/>
    <w:rsid w:val="00E73D69"/>
    <w:rsid w:val="00EB6763"/>
    <w:rsid w:val="00EE204A"/>
    <w:rsid w:val="00F56568"/>
    <w:rsid w:val="00F66202"/>
    <w:rsid w:val="00F91040"/>
    <w:rsid w:val="00F97BED"/>
    <w:rsid w:val="00FA5302"/>
    <w:rsid w:val="00FB0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9E"/>
    <w:pPr>
      <w:spacing w:after="20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A5E51"/>
    <w:pPr>
      <w:ind w:left="720"/>
      <w:contextualSpacing/>
    </w:pPr>
  </w:style>
  <w:style w:type="table" w:styleId="TableGrid">
    <w:name w:val="Table Grid"/>
    <w:basedOn w:val="TableNormal"/>
    <w:uiPriority w:val="99"/>
    <w:rsid w:val="00C71DF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D3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30E0"/>
    <w:rPr>
      <w:rFonts w:ascii="Tahoma" w:hAnsi="Tahoma" w:cs="Tahoma"/>
      <w:sz w:val="16"/>
      <w:szCs w:val="16"/>
    </w:rPr>
  </w:style>
  <w:style w:type="character" w:customStyle="1" w:styleId="ctl00masterholdertreeoss01">
    <w:name w:val="ctl00_masterholder_treeoss_01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2">
    <w:name w:val="ctl00_masterholder_treeoss_02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3">
    <w:name w:val="ctl00_masterholder_treeoss_03"/>
    <w:basedOn w:val="DefaultParagraphFont"/>
    <w:uiPriority w:val="99"/>
    <w:rsid w:val="00186B3C"/>
    <w:rPr>
      <w:rFonts w:cs="Times New Roman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104704">
      <w:marLeft w:val="0"/>
      <w:marRight w:val="0"/>
      <w:marTop w:val="33"/>
      <w:marBottom w:val="3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10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10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0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104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104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10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10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104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://www.ode.state.or.us/apps/oss/images/minus.gif" TargetMode="External"/><Relationship Id="rId12" Type="http://schemas.openxmlformats.org/officeDocument/2006/relationships/image" Target="http://www.ode.state.or.us/apps/oss/images/deadend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http://www.ode.state.or.us/apps/oss/images/deadend.gif" TargetMode="External"/><Relationship Id="rId5" Type="http://schemas.openxmlformats.org/officeDocument/2006/relationships/hyperlink" Target="javascript:TreeView_ToggleNode(ctl00_MasterHolder_treeOSS_Data,115,ctl00_MasterHolder_treeOSSn115,'%20',ctl00_MasterHolder_treeOSSn115Nodes)" TargetMode="External"/><Relationship Id="rId10" Type="http://schemas.openxmlformats.org/officeDocument/2006/relationships/image" Target="http://www.ode.state.or.us/apps/oss/images/deadend.gif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www.ode.state.or.us/apps/oss/images/deadend.gi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406</Words>
  <Characters>2317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Secondary Wood Product Manufacturing</dc:title>
  <dc:subject/>
  <dc:creator>Owner</dc:creator>
  <cp:keywords/>
  <dc:description/>
  <cp:lastModifiedBy>POMME_JOE</cp:lastModifiedBy>
  <cp:revision>2</cp:revision>
  <cp:lastPrinted>2010-11-30T16:56:00Z</cp:lastPrinted>
  <dcterms:created xsi:type="dcterms:W3CDTF">2012-01-30T18:03:00Z</dcterms:created>
  <dcterms:modified xsi:type="dcterms:W3CDTF">2012-01-30T18:03:00Z</dcterms:modified>
</cp:coreProperties>
</file>