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5A1" w:rsidRDefault="002B15A1" w:rsidP="00C073B9">
      <w:pPr>
        <w:jc w:val="center"/>
        <w:rPr>
          <w:sz w:val="48"/>
          <w:szCs w:val="48"/>
          <w:u w:val="single"/>
        </w:rPr>
      </w:pPr>
      <w:r w:rsidRPr="00C073B9">
        <w:rPr>
          <w:sz w:val="48"/>
          <w:szCs w:val="48"/>
          <w:u w:val="single"/>
        </w:rPr>
        <w:t>Global Safety Rules</w:t>
      </w:r>
    </w:p>
    <w:p w:rsidR="002B15A1" w:rsidRPr="00C073B9" w:rsidRDefault="002B15A1" w:rsidP="00C073B9">
      <w:pPr>
        <w:jc w:val="center"/>
        <w:rPr>
          <w:sz w:val="48"/>
          <w:szCs w:val="48"/>
          <w:u w:val="single"/>
        </w:rPr>
      </w:pPr>
    </w:p>
    <w:p w:rsidR="002B15A1" w:rsidRDefault="002B15A1" w:rsidP="00C073B9">
      <w:pPr>
        <w:jc w:val="center"/>
      </w:pPr>
    </w:p>
    <w:p w:rsidR="002B15A1" w:rsidRPr="00C073B9" w:rsidRDefault="002B15A1" w:rsidP="00C073B9">
      <w:pPr>
        <w:rPr>
          <w:color w:val="FF0000"/>
          <w:sz w:val="36"/>
        </w:rPr>
      </w:pPr>
      <w:r w:rsidRPr="00C073B9">
        <w:rPr>
          <w:color w:val="FF0000"/>
          <w:sz w:val="36"/>
        </w:rPr>
        <w:t>Keep hands 4 inches away from all cutter heads, (saws, knives, etc.).</w:t>
      </w:r>
    </w:p>
    <w:p w:rsidR="002B15A1" w:rsidRPr="00C073B9" w:rsidRDefault="002B15A1" w:rsidP="00C073B9">
      <w:pPr>
        <w:rPr>
          <w:sz w:val="36"/>
        </w:rPr>
      </w:pPr>
    </w:p>
    <w:p w:rsidR="002B15A1" w:rsidRPr="00C073B9" w:rsidRDefault="002B15A1" w:rsidP="00C073B9">
      <w:pPr>
        <w:rPr>
          <w:sz w:val="36"/>
        </w:rPr>
      </w:pPr>
      <w:r w:rsidRPr="00C073B9">
        <w:rPr>
          <w:sz w:val="36"/>
        </w:rPr>
        <w:t>Use push sticks to manipulate the stock through the machine centers, do not use your hands.</w:t>
      </w:r>
    </w:p>
    <w:p w:rsidR="002B15A1" w:rsidRPr="00C073B9" w:rsidRDefault="002B15A1" w:rsidP="00C073B9">
      <w:pPr>
        <w:rPr>
          <w:sz w:val="36"/>
        </w:rPr>
      </w:pPr>
    </w:p>
    <w:p w:rsidR="002B15A1" w:rsidRPr="00C073B9" w:rsidRDefault="002B15A1" w:rsidP="00C073B9">
      <w:pPr>
        <w:rPr>
          <w:color w:val="FF0000"/>
          <w:sz w:val="36"/>
        </w:rPr>
      </w:pPr>
      <w:r w:rsidRPr="00C073B9">
        <w:rPr>
          <w:color w:val="FF0000"/>
          <w:sz w:val="36"/>
        </w:rPr>
        <w:t>Wear safety glasses within 3 feet of a machine center</w:t>
      </w:r>
    </w:p>
    <w:p w:rsidR="002B15A1" w:rsidRPr="00C073B9" w:rsidRDefault="002B15A1" w:rsidP="00C073B9">
      <w:pPr>
        <w:rPr>
          <w:sz w:val="36"/>
        </w:rPr>
      </w:pPr>
    </w:p>
    <w:p w:rsidR="002B15A1" w:rsidRPr="00C073B9" w:rsidRDefault="002B15A1" w:rsidP="00C073B9">
      <w:pPr>
        <w:rPr>
          <w:sz w:val="36"/>
        </w:rPr>
      </w:pPr>
      <w:r w:rsidRPr="00C073B9">
        <w:rPr>
          <w:sz w:val="36"/>
        </w:rPr>
        <w:t>All guards are in place prior to utilizing (using) the machine center</w:t>
      </w:r>
    </w:p>
    <w:p w:rsidR="002B15A1" w:rsidRPr="00C073B9" w:rsidRDefault="002B15A1" w:rsidP="00C073B9">
      <w:pPr>
        <w:rPr>
          <w:sz w:val="36"/>
        </w:rPr>
      </w:pPr>
    </w:p>
    <w:p w:rsidR="002B15A1" w:rsidRPr="00C073B9" w:rsidRDefault="002B15A1" w:rsidP="00C073B9">
      <w:pPr>
        <w:rPr>
          <w:color w:val="FF0000"/>
          <w:sz w:val="36"/>
        </w:rPr>
      </w:pPr>
      <w:r w:rsidRPr="00C073B9">
        <w:rPr>
          <w:color w:val="FF0000"/>
          <w:sz w:val="36"/>
        </w:rPr>
        <w:t>Notify coworkers of any violation,(watch out for each other)</w:t>
      </w:r>
    </w:p>
    <w:p w:rsidR="002B15A1" w:rsidRPr="00C073B9" w:rsidRDefault="002B15A1" w:rsidP="00C073B9">
      <w:pPr>
        <w:rPr>
          <w:sz w:val="36"/>
        </w:rPr>
      </w:pPr>
    </w:p>
    <w:p w:rsidR="002B15A1" w:rsidRPr="00C073B9" w:rsidRDefault="002B15A1" w:rsidP="00C073B9">
      <w:pPr>
        <w:rPr>
          <w:sz w:val="36"/>
        </w:rPr>
      </w:pPr>
      <w:r w:rsidRPr="00C073B9">
        <w:rPr>
          <w:sz w:val="36"/>
        </w:rPr>
        <w:t>If you are not working on an approved project, stay seated</w:t>
      </w:r>
    </w:p>
    <w:p w:rsidR="002B15A1" w:rsidRPr="00C073B9" w:rsidRDefault="002B15A1" w:rsidP="00C073B9">
      <w:pPr>
        <w:rPr>
          <w:sz w:val="36"/>
        </w:rPr>
      </w:pPr>
    </w:p>
    <w:p w:rsidR="002B15A1" w:rsidRPr="00C073B9" w:rsidRDefault="002B15A1" w:rsidP="00C073B9">
      <w:pPr>
        <w:rPr>
          <w:color w:val="FF0000"/>
          <w:sz w:val="36"/>
        </w:rPr>
      </w:pPr>
      <w:r w:rsidRPr="00C073B9">
        <w:rPr>
          <w:color w:val="FF0000"/>
          <w:sz w:val="36"/>
        </w:rPr>
        <w:t>Adhere (follow) all machine center specific safety rules</w:t>
      </w:r>
      <w:bookmarkStart w:id="0" w:name="_GoBack"/>
      <w:bookmarkEnd w:id="0"/>
    </w:p>
    <w:sectPr w:rsidR="002B15A1" w:rsidRPr="00C073B9" w:rsidSect="00C22AA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ngs">
    <w:altName w:val="w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20"/>
  <w:characterSpacingControl w:val="doNotCompress"/>
  <w:savePreviewPicture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5E21"/>
    <w:rsid w:val="002B15A1"/>
    <w:rsid w:val="002C4ADE"/>
    <w:rsid w:val="008E1ABB"/>
    <w:rsid w:val="00C073B9"/>
    <w:rsid w:val="00C22AA5"/>
    <w:rsid w:val="00CA5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ngs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ABB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73</Words>
  <Characters>418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Global Safety Rules</dc:title>
  <dc:subject/>
  <dc:creator>Joe Pomme</dc:creator>
  <cp:keywords/>
  <dc:description/>
  <cp:lastModifiedBy>POMME_JOE</cp:lastModifiedBy>
  <cp:revision>2</cp:revision>
  <cp:lastPrinted>2012-01-30T21:45:00Z</cp:lastPrinted>
  <dcterms:created xsi:type="dcterms:W3CDTF">2012-01-30T21:46:00Z</dcterms:created>
  <dcterms:modified xsi:type="dcterms:W3CDTF">2012-01-30T21:46:00Z</dcterms:modified>
</cp:coreProperties>
</file>